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EA" w:rsidRDefault="00856FEA" w:rsidP="00910E2C">
      <w:pPr>
        <w:jc w:val="both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bannière - serpentard.png" style="position:absolute;left:0;text-align:left;margin-left:209.25pt;margin-top:10.5pt;width:41.25pt;height:66.75pt;z-index:251659264;visibility:visible">
            <v:imagedata r:id="rId4" o:title=""/>
          </v:shape>
        </w:pict>
      </w:r>
      <w:r>
        <w:rPr>
          <w:noProof/>
          <w:lang w:eastAsia="fr-FR"/>
        </w:rPr>
        <w:pict>
          <v:shape id="Image 0" o:spid="_x0000_s1027" type="#_x0000_t75" alt="bannière - serpentard.png" style="position:absolute;left:0;text-align:left;margin-left:5.25pt;margin-top:10.5pt;width:41.25pt;height:66.75pt;z-index:251658240;visibility:visible">
            <v:imagedata r:id="rId4" o:title=""/>
          </v:shape>
        </w:pict>
      </w:r>
      <w:r>
        <w:rPr>
          <w:noProof/>
          <w:lang w:eastAsia="fr-FR"/>
        </w:rPr>
        <w:pict>
          <v:rect id="Rectangle 10" o:spid="_x0000_s1028" style="position:absolute;left:0;text-align:left;margin-left:-1.5pt;margin-top:3pt;width:193.5pt;height:80.25pt;z-index:25161728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A50A40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t xml:space="preserve">               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" o:spid="_x0000_s1029" style="position:absolute;left:0;text-align:left;margin-left:201.75pt;margin-top:3pt;width:193.5pt;height:80.25pt;z-index:25161830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A50A40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t xml:space="preserve">                  </w:t>
                  </w:r>
                </w:p>
              </w:txbxContent>
            </v:textbox>
          </v:rect>
        </w:pict>
      </w:r>
    </w:p>
    <w:p w:rsidR="00856FEA" w:rsidRPr="004A767E" w:rsidRDefault="00856FEA" w:rsidP="004A767E"/>
    <w:p w:rsidR="00856FEA" w:rsidRPr="004A767E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30" type="#_x0000_t75" alt="bannière - serpentard.png" style="position:absolute;margin-left:209.25pt;margin-top:11.3pt;width:41.25pt;height:66.75pt;z-index:251661312;visibility:visible">
            <v:imagedata r:id="rId4" o:title=""/>
          </v:shape>
        </w:pict>
      </w:r>
      <w:r>
        <w:rPr>
          <w:noProof/>
          <w:lang w:eastAsia="fr-FR"/>
        </w:rPr>
        <w:pict>
          <v:shape id="_x0000_s1031" type="#_x0000_t75" alt="bannière - serpentard.png" style="position:absolute;margin-left:5.25pt;margin-top:11.3pt;width:41.25pt;height:66.75pt;z-index:251660288;visibility:visible">
            <v:imagedata r:id="rId4" o:title=""/>
          </v:shape>
        </w:pict>
      </w:r>
      <w:r>
        <w:rPr>
          <w:noProof/>
          <w:lang w:eastAsia="fr-FR"/>
        </w:rPr>
        <w:pict>
          <v:rect id="Rectangle 4" o:spid="_x0000_s1032" style="position:absolute;margin-left:-1.5pt;margin-top:3pt;width:193.5pt;height:80.25pt;z-index:2516193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A50A40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</w:rPr>
                    <w:t xml:space="preserve">       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5" o:spid="_x0000_s1033" style="position:absolute;margin-left:201.75pt;margin-top:3pt;width:193.5pt;height:80.25pt;z-index:25162035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OkPTECoDAABl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A50A40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</w:rPr>
                    <w:t xml:space="preserve">            </w:t>
                  </w:r>
                </w:p>
              </w:txbxContent>
            </v:textbox>
          </v:rect>
        </w:pict>
      </w:r>
    </w:p>
    <w:p w:rsidR="00856FEA" w:rsidRDefault="00856FEA" w:rsidP="004A767E"/>
    <w:p w:rsidR="00856FEA" w:rsidRPr="004A767E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34" type="#_x0000_t75" alt="bannière - serpentard.png" style="position:absolute;margin-left:209.25pt;margin-top:9.8pt;width:41.25pt;height:66.75pt;z-index:251663360;visibility:visible">
            <v:imagedata r:id="rId4" o:title=""/>
          </v:shape>
        </w:pict>
      </w:r>
      <w:r>
        <w:rPr>
          <w:noProof/>
          <w:lang w:eastAsia="fr-FR"/>
        </w:rPr>
        <w:pict>
          <v:shape id="_x0000_s1035" type="#_x0000_t75" alt="bannière - serpentard.png" style="position:absolute;margin-left:5.25pt;margin-top:9.8pt;width:41.25pt;height:66.75pt;z-index:251662336;visibility:visible">
            <v:imagedata r:id="rId4" o:title=""/>
          </v:shape>
        </w:pict>
      </w:r>
      <w:r>
        <w:rPr>
          <w:noProof/>
          <w:lang w:eastAsia="fr-FR"/>
        </w:rPr>
        <w:pict>
          <v:rect id="Rectangle 8" o:spid="_x0000_s1036" style="position:absolute;margin-left:-1.5pt;margin-top:3pt;width:193.5pt;height:80.25pt;z-index:2516213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A50A40" w:rsidRDefault="00856FEA" w:rsidP="00910E2C">
                  <w:pPr>
                    <w:ind w:left="708"/>
                    <w:rPr>
                      <w:rFonts w:ascii="Harry P" w:hAnsi="Harry P"/>
                      <w:sz w:val="80"/>
                      <w:szCs w:val="80"/>
                    </w:rPr>
                  </w:pPr>
                  <w:r w:rsidRPr="00A50A40">
                    <w:rPr>
                      <w:rFonts w:ascii="Harry P" w:hAnsi="Harry P"/>
                      <w:sz w:val="80"/>
                      <w:szCs w:val="80"/>
                    </w:rPr>
                    <w:t>.</w:t>
                  </w:r>
                </w:p>
                <w:p w:rsidR="00856FEA" w:rsidRDefault="00856FEA"/>
              </w:txbxContent>
            </v:textbox>
          </v:rect>
        </w:pict>
      </w:r>
      <w:r>
        <w:rPr>
          <w:noProof/>
          <w:lang w:eastAsia="fr-FR"/>
        </w:rPr>
        <w:pict>
          <v:rect id="Rectangle 9" o:spid="_x0000_s1037" style="position:absolute;margin-left:201.75pt;margin-top:3pt;width:193.5pt;height:80.25pt;z-index:2516224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Default="00856FEA">
                  <w:r>
                    <w:t xml:space="preserve">                </w:t>
                  </w:r>
                </w:p>
              </w:txbxContent>
            </v:textbox>
          </v:rect>
        </w:pict>
      </w:r>
    </w:p>
    <w:p w:rsidR="00856FEA" w:rsidRDefault="00856FEA" w:rsidP="004A767E"/>
    <w:p w:rsidR="00856FEA" w:rsidRPr="004A767E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38" type="#_x0000_t75" alt="bannière - serpentard.png" style="position:absolute;margin-left:209.25pt;margin-top:11.35pt;width:41.25pt;height:66.75pt;z-index:251665408;visibility:visible">
            <v:imagedata r:id="rId4" o:title=""/>
          </v:shape>
        </w:pict>
      </w:r>
      <w:r>
        <w:rPr>
          <w:noProof/>
          <w:lang w:eastAsia="fr-FR"/>
        </w:rPr>
        <w:pict>
          <v:shape id="_x0000_s1039" type="#_x0000_t75" alt="bannière - serpentard.png" style="position:absolute;margin-left:5.25pt;margin-top:11.35pt;width:41.25pt;height:66.75pt;z-index:251664384;visibility:visible">
            <v:imagedata r:id="rId4" o:title=""/>
          </v:shape>
        </w:pict>
      </w:r>
      <w:r>
        <w:rPr>
          <w:noProof/>
          <w:lang w:eastAsia="fr-FR"/>
        </w:rPr>
        <w:pict>
          <v:rect id="Rectangle 13" o:spid="_x0000_s1040" style="position:absolute;margin-left:-1.5pt;margin-top:3pt;width:193.5pt;height:80.25pt;z-index:25162342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" strokecolor="windowText" strokeweight="8pt">
            <v:fill r:id="rId5" o:title="" recolor="t" rotate="t" type="frame"/>
            <v:stroke linestyle="thickThin"/>
          </v:rect>
        </w:pict>
      </w:r>
      <w:r>
        <w:rPr>
          <w:noProof/>
          <w:lang w:eastAsia="fr-FR"/>
        </w:rPr>
        <w:pict>
          <v:rect id="Rectangle 14" o:spid="_x0000_s1041" style="position:absolute;margin-left:201.75pt;margin-top:3pt;width:193.5pt;height:80.25pt;z-index:2516244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VuajN0AAAAJAQAADwAAAGRycy9kb3ducmV2Lnht&#10;bEyPwU7DMBBE70j8g7VIXBC1C9TQEKdCSBVcUEXbD9jGJomw11HstIGvZznBcTSjmTflagpeHN2Q&#10;ukgG5jMFwlEdbUeNgf1uff0AImUkiz6SM/DlEqyq87MSCxtP9O6O29wILqFUoIE2576QMtWtC5hm&#10;sXfE3kccAmaWQyPtgCcuD17eKKVlwI54ocXePbeu/tyOgUeWY9Z+Ll+uvt82E65DnHDzaszlxfT0&#10;CCK7Kf+F4Ref0aFipkMcySbhDdyp2wVHDWi+xP79UrE+cFDrBciqlP8fVD8A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Ae11AjKQMAAGcGAAAOAAAA&#10;AAAAAAAAAAAAADwCAABkcnMvZTJvRG9jLnhtbFBLAQItABQABgAIAAAAIQBYYLMbugAAACIBAAAZ&#10;AAAAAAAAAAAAAAAAAJEFAABkcnMvX3JlbHMvZTJvRG9jLnhtbC5yZWxzUEsBAi0AFAAGAAgAAAAh&#10;AH1bmozdAAAACQEAAA8AAAAAAAAAAAAAAAAAgg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</v:rect>
        </w:pict>
      </w:r>
    </w:p>
    <w:p w:rsidR="00856FEA" w:rsidRDefault="00856FEA" w:rsidP="004A767E"/>
    <w:p w:rsidR="00856FEA" w:rsidRPr="004A767E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42" type="#_x0000_t75" alt="bannière - serpentard.png" style="position:absolute;margin-left:209.25pt;margin-top:11.4pt;width:41.25pt;height:66.75pt;z-index:251667456;visibility:visible">
            <v:imagedata r:id="rId4" o:title=""/>
          </v:shape>
        </w:pict>
      </w:r>
      <w:r>
        <w:rPr>
          <w:noProof/>
          <w:lang w:eastAsia="fr-FR"/>
        </w:rPr>
        <w:pict>
          <v:shape id="_x0000_s1043" type="#_x0000_t75" alt="bannière - serpentard.png" style="position:absolute;margin-left:5.25pt;margin-top:11.4pt;width:41.25pt;height:66.75pt;z-index:251666432;visibility:visible">
            <v:imagedata r:id="rId4" o:title=""/>
          </v:shape>
        </w:pict>
      </w:r>
      <w:r>
        <w:rPr>
          <w:noProof/>
          <w:lang w:eastAsia="fr-FR"/>
        </w:rPr>
        <w:pict>
          <v:rect id="Rectangle 17" o:spid="_x0000_s1044" style="position:absolute;margin-left:-1.5pt;margin-top:3pt;width:193.5pt;height:80.25pt;z-index:2516254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" strokecolor="windowText" strokeweight="8pt">
            <v:fill r:id="rId5" o:title="" recolor="t" rotate="t" type="frame"/>
            <v:stroke linestyle="thickThin"/>
          </v:rect>
        </w:pict>
      </w:r>
      <w:r>
        <w:rPr>
          <w:noProof/>
          <w:lang w:eastAsia="fr-FR"/>
        </w:rPr>
        <w:pict>
          <v:rect id="Rectangle 18" o:spid="_x0000_s1045" style="position:absolute;margin-left:201.75pt;margin-top:3pt;width:193.5pt;height:80.25pt;z-index:25162649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VuajN0AAAAJAQAADwAAAGRycy9kb3ducmV2Lnht&#10;bEyPwU7DMBBE70j8g7VIXBC1C9TQEKdCSBVcUEXbD9jGJomw11HstIGvZznBcTSjmTflagpeHN2Q&#10;ukgG5jMFwlEdbUeNgf1uff0AImUkiz6SM/DlEqyq87MSCxtP9O6O29wILqFUoIE2576QMtWtC5hm&#10;sXfE3kccAmaWQyPtgCcuD17eKKVlwI54ocXePbeu/tyOgUeWY9Z+Ll+uvt82E65DnHDzaszlxfT0&#10;CCK7Kf+F4Ref0aFipkMcySbhDdyp2wVHDWi+xP79UrE+cFDrBciqlP8fVD8A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DknZCbKQMAAGcGAAAOAAAA&#10;AAAAAAAAAAAAADwCAABkcnMvZTJvRG9jLnhtbFBLAQItABQABgAIAAAAIQBYYLMbugAAACIBAAAZ&#10;AAAAAAAAAAAAAAAAAJEFAABkcnMvX3JlbHMvZTJvRG9jLnhtbC5yZWxzUEsBAi0AFAAGAAgAAAAh&#10;AH1bmozdAAAACQEAAA8AAAAAAAAAAAAAAAAAgg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</v:rect>
        </w:pict>
      </w:r>
    </w:p>
    <w:p w:rsidR="00856FEA" w:rsidRDefault="00856FEA" w:rsidP="004A767E"/>
    <w:p w:rsidR="00856FEA" w:rsidRPr="004A767E" w:rsidRDefault="00856FEA" w:rsidP="004A767E"/>
    <w:p w:rsidR="00856FEA" w:rsidRPr="004A767E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46" type="#_x0000_t75" alt="bannière gryffondor.png" style="position:absolute;margin-left:209.25pt;margin-top:11.45pt;width:41.25pt;height:63.75pt;z-index:251669504;visibility:visible">
            <v:imagedata r:id="rId6" o:title=""/>
          </v:shape>
        </w:pict>
      </w:r>
      <w:r>
        <w:rPr>
          <w:noProof/>
          <w:lang w:eastAsia="fr-FR"/>
        </w:rPr>
        <w:pict>
          <v:shape id="Image 20" o:spid="_x0000_s1047" type="#_x0000_t75" alt="bannière gryffondor.png" style="position:absolute;margin-left:5.25pt;margin-top:11.45pt;width:41.25pt;height:63.7pt;z-index:251668480;visibility:visible">
            <v:imagedata r:id="rId6" o:title=""/>
          </v:shape>
        </w:pict>
      </w:r>
      <w:r>
        <w:rPr>
          <w:noProof/>
          <w:lang w:eastAsia="fr-FR"/>
        </w:rPr>
        <w:pict>
          <v:rect id="Rectangle 21" o:spid="_x0000_s1048" style="position:absolute;margin-left:-1.5pt;margin-top:3pt;width:193.5pt;height:80.25pt;z-index:2516275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zKsq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C9VzKs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11DD7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22" o:spid="_x0000_s1049" style="position:absolute;margin-left:201.75pt;margin-top:3pt;width:193.5pt;height:80.25pt;z-index:25162854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RGgq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scREaC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11DD7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</w:p>
    <w:p w:rsidR="00856FEA" w:rsidRDefault="00856FEA" w:rsidP="004A767E"/>
    <w:p w:rsidR="00856FEA" w:rsidRPr="004A767E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50" type="#_x0000_t75" alt="bannière gryffondor.png" style="position:absolute;margin-left:209.25pt;margin-top:11.55pt;width:41.25pt;height:63.75pt;z-index:251671552;visibility:visible">
            <v:imagedata r:id="rId6" o:title=""/>
          </v:shape>
        </w:pict>
      </w:r>
      <w:r>
        <w:rPr>
          <w:noProof/>
          <w:lang w:eastAsia="fr-FR"/>
        </w:rPr>
        <w:pict>
          <v:shape id="_x0000_s1051" type="#_x0000_t75" alt="bannière gryffondor.png" style="position:absolute;margin-left:5.25pt;margin-top:11.5pt;width:41.25pt;height:63.75pt;z-index:251670528;visibility:visible">
            <v:imagedata r:id="rId6" o:title=""/>
          </v:shape>
        </w:pict>
      </w:r>
      <w:r>
        <w:rPr>
          <w:noProof/>
          <w:lang w:eastAsia="fr-FR"/>
        </w:rPr>
        <w:pict>
          <v:rect id="Rectangle 27" o:spid="_x0000_s1052" style="position:absolute;margin-left:-1.5pt;margin-top:3pt;width:193.5pt;height:80.25pt;z-index:2516295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rPcq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FJwrPc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11DD7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28" o:spid="_x0000_s1053" style="position:absolute;margin-left:201.75pt;margin-top:3pt;width:193.5pt;height:80.25pt;z-index:2516305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5Iwp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VuajN0AAAAJAQAADwAAAGRycy9kb3ducmV2Lnht&#10;bEyPwU7DMBBE70j8g7VIXBC1C9TQEKdCSBVcUEXbD9jGJomw11HstIGvZznBcTSjmTflagpeHN2Q&#10;ukgG5jMFwlEdbUeNgf1uff0AImUkiz6SM/DlEqyq87MSCxtP9O6O29wILqFUoIE2576QMtWtC5hm&#10;sXfE3kccAmaWQyPtgCcuD17eKKVlwI54ocXePbeu/tyOgUeWY9Z+Ll+uvt82E65DnHDzaszlxfT0&#10;CCK7Kf+F4Ref0aFipkMcySbhDdyp2wVHDWi+xP79UrE+cFDrBciqlP8fVD8A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A2q+SMKQMAAGcGAAAOAAAA&#10;AAAAAAAAAAAAADwCAABkcnMvZTJvRG9jLnhtbFBLAQItABQABgAIAAAAIQBYYLMbugAAACIBAAAZ&#10;AAAAAAAAAAAAAAAAAJEFAABkcnMvX3JlbHMvZTJvRG9jLnhtbC5yZWxzUEsBAi0AFAAGAAgAAAAh&#10;AH1bmozdAAAACQEAAA8AAAAAAAAAAAAAAAAAgg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11DD7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</w:p>
    <w:p w:rsidR="00856FEA" w:rsidRPr="004A767E" w:rsidRDefault="00856FEA" w:rsidP="004A767E"/>
    <w:p w:rsidR="00856FEA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54" type="#_x0000_t75" alt="bannière gryffondor.png" style="position:absolute;margin-left:209.25pt;margin-top:11.55pt;width:41.25pt;height:63.75pt;z-index:251673600;visibility:visible">
            <v:imagedata r:id="rId6" o:title=""/>
          </v:shape>
        </w:pict>
      </w:r>
      <w:r>
        <w:rPr>
          <w:noProof/>
          <w:lang w:eastAsia="fr-FR"/>
        </w:rPr>
        <w:pict>
          <v:shape id="_x0000_s1055" type="#_x0000_t75" alt="bannière gryffondor.png" style="position:absolute;margin-left:5.25pt;margin-top:11.5pt;width:41.25pt;height:63.75pt;z-index:251672576;visibility:visible">
            <v:imagedata r:id="rId6" o:title=""/>
          </v:shape>
        </w:pict>
      </w:r>
      <w:r>
        <w:rPr>
          <w:noProof/>
          <w:lang w:eastAsia="fr-FR"/>
        </w:rPr>
        <w:pict>
          <v:rect id="Rectangle 31" o:spid="_x0000_s1056" style="position:absolute;margin-left:-1.5pt;margin-top:3pt;width:193.5pt;height:80.25pt;z-index:25163161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GFH4KY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11DD7" w:rsidRDefault="00856FEA" w:rsidP="00910E2C">
                  <w:pPr>
                    <w:ind w:left="708" w:firstLine="87"/>
                    <w:rPr>
                      <w:rFonts w:ascii="Harry P" w:hAnsi="Harry P"/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2" o:spid="_x0000_s1057" style="position:absolute;margin-left:201.75pt;margin-top:3pt;width:193.5pt;height:80.25pt;z-index:25163264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/9ZoZS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11DD7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</w:p>
    <w:p w:rsidR="00856FEA" w:rsidRPr="004A767E" w:rsidRDefault="00856FEA" w:rsidP="004A767E"/>
    <w:p w:rsidR="00856FEA" w:rsidRDefault="00856FEA" w:rsidP="004A767E"/>
    <w:p w:rsidR="00856FEA" w:rsidRDefault="00856FEA" w:rsidP="004A767E">
      <w:pPr>
        <w:tabs>
          <w:tab w:val="left" w:pos="8610"/>
        </w:tabs>
      </w:pPr>
      <w:r>
        <w:tab/>
      </w:r>
    </w:p>
    <w:p w:rsidR="00856FEA" w:rsidRDefault="00856FEA" w:rsidP="004A767E">
      <w:pPr>
        <w:tabs>
          <w:tab w:val="left" w:pos="8610"/>
        </w:tabs>
      </w:pPr>
    </w:p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58" type="#_x0000_t75" alt="bannière gryffondor.png" style="position:absolute;margin-left:209.25pt;margin-top:12.75pt;width:41.25pt;height:63.75pt;z-index:251675648;visibility:visible">
            <v:imagedata r:id="rId6" o:title=""/>
          </v:shape>
        </w:pict>
      </w:r>
      <w:r>
        <w:rPr>
          <w:noProof/>
          <w:lang w:eastAsia="fr-FR"/>
        </w:rPr>
        <w:pict>
          <v:shape id="_x0000_s1059" type="#_x0000_t75" alt="bannière gryffondor.png" style="position:absolute;margin-left:5.25pt;margin-top:12.75pt;width:41.25pt;height:63.75pt;z-index:251674624;visibility:visible">
            <v:imagedata r:id="rId6" o:title=""/>
          </v:shape>
        </w:pict>
      </w:r>
      <w:r>
        <w:rPr>
          <w:noProof/>
          <w:lang w:eastAsia="fr-FR"/>
        </w:rPr>
        <w:pict>
          <v:rect id="Rectangle 35" o:spid="_x0000_s1060" style="position:absolute;margin-left:-1.5pt;margin-top:3pt;width:193.5pt;height:80.25pt;z-index:25163366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2y8yW2wAAAAgBAAAPAAAAZHJzL2Rvd25yZXYu&#10;eG1sTE/LTsMwELwj8Q/WInFBrVMKVknjVAipgguqKHzANt4mEX5EsdMavp7lBKed1YzmUW2ys+JE&#10;Y+yD17CYFyDIN8H0vtXw8b6drUDEhN6gDZ40fFGETX15UWFpwtm/0WmfWsEmPpaooUtpKKWMTUcO&#10;4zwM5Jk7htFh4ndspRnxzObOytuiUNJh7zmhw4GeOmo+95PjkIcpKbuQzzffr7uMWxcy7l60vr7K&#10;j2sQiXL6E8Nvfa4ONXc6hMmbKKyG2ZKnJA2KD9PL1R2DA+uUugdZV/L/gPoH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AIg3B4KwMAAGcGAAAOAAAA&#10;AAAAAAAAAAAAADwCAABkcnMvZTJvRG9jLnhtbFBLAQItABQABgAIAAAAIQBYYLMbugAAACIBAAAZ&#10;AAAAAAAAAAAAAAAAAJMFAABkcnMvX3JlbHMvZTJvRG9jLnhtbC5yZWxzUEsBAi0AFAAGAAgAAAAh&#10;AHbLzJbbAAAACAEAAA8AAAAAAAAAAAAAAAAAhA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672F4A" w:rsidRDefault="00856FEA">
                  <w:pPr>
                    <w:rPr>
                      <w:rFonts w:cs="Calibri"/>
                      <w:sz w:val="32"/>
                      <w:szCs w:val="32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36" o:spid="_x0000_s1061" style="position:absolute;margin-left:201.75pt;margin-top:3pt;width:193.5pt;height:80.25pt;z-index:25163468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" strokecolor="windowText" strokeweight="8pt">
            <v:fill r:id="rId5" o:title="" recolor="t" rotate="t" type="frame"/>
            <v:stroke linestyle="thickThin"/>
          </v:rect>
        </w:pict>
      </w:r>
    </w:p>
    <w:p w:rsidR="00856FEA" w:rsidRPr="004A767E" w:rsidRDefault="00856FEA" w:rsidP="004A767E"/>
    <w:p w:rsidR="00856FEA" w:rsidRDefault="00856FEA" w:rsidP="004A767E">
      <w:pPr>
        <w:tabs>
          <w:tab w:val="left" w:pos="8610"/>
        </w:tabs>
      </w:pPr>
    </w:p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62" type="#_x0000_t75" alt="bannière gryffondor.png" style="position:absolute;margin-left:209.25pt;margin-top:9.8pt;width:41.25pt;height:63.75pt;z-index:251677696;visibility:visible">
            <v:imagedata r:id="rId6" o:title=""/>
          </v:shape>
        </w:pict>
      </w:r>
      <w:r>
        <w:rPr>
          <w:noProof/>
          <w:lang w:eastAsia="fr-FR"/>
        </w:rPr>
        <w:pict>
          <v:shape id="_x0000_s1063" type="#_x0000_t75" alt="bannière gryffondor.png" style="position:absolute;margin-left:5.25pt;margin-top:13.55pt;width:41.25pt;height:63.75pt;z-index:251676672;visibility:visible">
            <v:imagedata r:id="rId6" o:title=""/>
          </v:shape>
        </w:pict>
      </w:r>
      <w:r>
        <w:rPr>
          <w:noProof/>
          <w:lang w:eastAsia="fr-FR"/>
        </w:rPr>
        <w:pict>
          <v:rect id="Rectangle 39" o:spid="_x0000_s1064" style="position:absolute;margin-left:-1.5pt;margin-top:3pt;width:193.5pt;height:80.25pt;z-index:25163571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svMltsAAAAIAQAADwAAAGRycy9kb3ducmV2&#10;LnhtbExPy07DMBC8I/EP1iJxQa1TClZJ41QIqYILqih8wDbeJhF+RLHTGr6e5QSnndWM5lFtsrPi&#10;RGPsg9ewmBcgyDfB9L7V8PG+na1AxITeoA2eNHxRhE19eVFhacLZv9Fpn1rBJj6WqKFLaSiljE1H&#10;DuM8DOSZO4bRYeJ3bKUZ8czmzsrbolDSYe85ocOBnjpqPveT45CHKSm7kM8336+7jFsXMu5etL6+&#10;yo9rEIly+hPDb32uDjV3OoTJmyishtmSpyQNig/Ty9UdgwPrlLoHWVfy/4D6Bw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8smwwCwDAABnBgAADgAA&#10;AAAAAAAAAAAAAAA8AgAAZHJzL2Uyb0RvYy54bWxQSwECLQAUAAYACAAAACEAWGCzG7oAAAAiAQAA&#10;GQAAAAAAAAAAAAAAAACUBQAAZHJzL19yZWxzL2Uyb0RvYy54bWwucmVsc1BLAQItABQABgAIAAAA&#10;IQB2y8yW2wAAAAgBAAAPAAAAAAAAAAAAAAAAAIU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</v:rect>
        </w:pict>
      </w:r>
      <w:r>
        <w:rPr>
          <w:noProof/>
          <w:lang w:eastAsia="fr-FR"/>
        </w:rPr>
        <w:pict>
          <v:rect id="Rectangle 40" o:spid="_x0000_s1065" style="position:absolute;margin-left:201.75pt;margin-top:3pt;width:193.5pt;height:80.25pt;z-index:25163673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XMQp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VuajN0AAAAJAQAADwAAAGRycy9kb3ducmV2Lnht&#10;bEyPwU7DMBBE70j8g7VIXBC1C9TQEKdCSBVcUEXbD9jGJomw11HstIGvZznBcTSjmTflagpeHN2Q&#10;ukgG5jMFwlEdbUeNgf1uff0AImUkiz6SM/DlEqyq87MSCxtP9O6O29wILqFUoIE2576QMtWtC5hm&#10;sXfE3kccAmaWQyPtgCcuD17eKKVlwI54ocXePbeu/tyOgUeWY9Z+Ll+uvt82E65DnHDzaszlxfT0&#10;CCK7Kf+F4Ref0aFipkMcySbhDdyp2wVHDWi+xP79UrE+cFDrBciqlP8fVD8A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ABSFzEKQMAAGcGAAAOAAAA&#10;AAAAAAAAAAAAADwCAABkcnMvZTJvRG9jLnhtbFBLAQItABQABgAIAAAAIQBYYLMbugAAACIBAAAZ&#10;AAAAAAAAAAAAAAAAAJEFAABkcnMvX3JlbHMvZTJvRG9jLnhtbC5yZWxzUEsBAi0AFAAGAAgAAAAh&#10;AH1bmozdAAAACQEAAA8AAAAAAAAAAAAAAAAAgg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</v:rect>
        </w:pict>
      </w:r>
    </w:p>
    <w:p w:rsidR="00856FEA" w:rsidRPr="004A767E" w:rsidRDefault="00856FEA" w:rsidP="004A767E"/>
    <w:p w:rsidR="00856FEA" w:rsidRDefault="00856FEA" w:rsidP="004A767E">
      <w:pPr>
        <w:ind w:firstLine="708"/>
      </w:pPr>
    </w:p>
    <w:p w:rsidR="00856FEA" w:rsidRDefault="00856FEA" w:rsidP="004A767E"/>
    <w:p w:rsidR="00856FEA" w:rsidRDefault="00856FEA" w:rsidP="004A767E"/>
    <w:p w:rsidR="00856FEA" w:rsidRDefault="00856FEA" w:rsidP="004A767E">
      <w:r>
        <w:rPr>
          <w:noProof/>
          <w:lang w:eastAsia="fr-FR"/>
        </w:rPr>
        <w:pict>
          <v:shape id="_x0000_s1066" type="#_x0000_t75" alt="bannière pouffsouffle.png" style="position:absolute;margin-left:209.25pt;margin-top:11.35pt;width:41.25pt;height:64.5pt;z-index:251679744;visibility:visible">
            <v:imagedata r:id="rId7" o:title=""/>
          </v:shape>
        </w:pict>
      </w:r>
      <w:r>
        <w:rPr>
          <w:noProof/>
          <w:lang w:eastAsia="fr-FR"/>
        </w:rPr>
        <w:pict>
          <v:shape id="Image 38" o:spid="_x0000_s1067" type="#_x0000_t75" alt="bannière pouffsouffle.png" style="position:absolute;margin-left:5.25pt;margin-top:11.35pt;width:41.25pt;height:64.65pt;z-index:251678720;visibility:visible">
            <v:imagedata r:id="rId7" o:title=""/>
          </v:shape>
        </w:pict>
      </w:r>
      <w:r>
        <w:rPr>
          <w:noProof/>
          <w:lang w:eastAsia="fr-FR"/>
        </w:rPr>
        <w:pict>
          <v:rect id="Rectangle 43" o:spid="_x0000_s1068" style="position:absolute;margin-left:-1.5pt;margin-top:3pt;width:193.5pt;height:80.25pt;z-index:25163776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J/Z1Ac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44" o:spid="_x0000_s1069" style="position:absolute;margin-left:201.75pt;margin-top:3pt;width:193.5pt;height:80.25pt;z-index:25163878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zBoq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aIzMGi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rect>
        </w:pict>
      </w:r>
    </w:p>
    <w:p w:rsidR="00856FEA" w:rsidRPr="004A767E" w:rsidRDefault="00856FEA" w:rsidP="004A767E"/>
    <w:p w:rsidR="00856FEA" w:rsidRDefault="00856FEA" w:rsidP="004A76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70" type="#_x0000_t75" alt="bannière pouffsouffle.png" style="position:absolute;margin-left:5.35pt;margin-top:12.9pt;width:41.25pt;height:64.5pt;z-index:251681792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71" type="#_x0000_t75" alt="bannière pouffsouffle.png" style="position:absolute;margin-left:209.3pt;margin-top:12.9pt;width:41.25pt;height:64.5pt;z-index:251680768;visibility:visible">
            <v:imagedata r:id="rId7" o:title=""/>
          </v:shape>
        </w:pict>
      </w:r>
      <w:r>
        <w:rPr>
          <w:noProof/>
          <w:lang w:eastAsia="fr-FR"/>
        </w:rPr>
        <w:pict>
          <v:rect id="Rectangle 49" o:spid="_x0000_s1072" style="position:absolute;margin-left:-1.5pt;margin-top:3pt;width:193.5pt;height:80.25pt;z-index:25163980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svMltsAAAAIAQAADwAAAGRycy9kb3ducmV2&#10;LnhtbExPy07DMBC8I/EP1iJxQa1TClZJ41QIqYILqih8wDbeJhF+RLHTGr6e5QSnndWM5lFtsrPi&#10;RGPsg9ewmBcgyDfB9L7V8PG+na1AxITeoA2eNHxRhE19eVFhacLZv9Fpn1rBJj6WqKFLaSiljE1H&#10;DuM8DOSZO4bRYeJ3bKUZ8czmzsrbolDSYe85ocOBnjpqPveT45CHKSm7kM8336+7jFsXMu5etL6+&#10;yo9rEIly+hPDb32uDjV3OoTJmyishtmSpyQNig/Ty9UdgwPrlLoHWVfy/4D6Bw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GLZ04ywDAABnBgAADgAA&#10;AAAAAAAAAAAAAAA8AgAAZHJzL2Uyb0RvYy54bWxQSwECLQAUAAYACAAAACEAWGCzG7oAAAAiAQAA&#10;GQAAAAAAAAAAAAAAAACUBQAAZHJzL19yZWxzL2Uyb0RvYy54bWwucmVsc1BLAQItABQABgAIAAAA&#10;IQB2y8yW2wAAAAgBAAAPAAAAAAAAAAAAAAAAAIU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50" o:spid="_x0000_s1073" style="position:absolute;margin-left:201.75pt;margin-top:3pt;width:193.5pt;height:80.25pt;z-index:25164083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cMkp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VuajN0AAAAJAQAADwAAAGRycy9kb3ducmV2Lnht&#10;bEyPwU7DMBBE70j8g7VIXBC1C9TQEKdCSBVcUEXbD9jGJomw11HstIGvZznBcTSjmTflagpeHN2Q&#10;ukgG5jMFwlEdbUeNgf1uff0AImUkiz6SM/DlEqyq87MSCxtP9O6O29wILqFUoIE2576QMtWtC5hm&#10;sXfE3kccAmaWQyPtgCcuD17eKKVlwI54ocXePbeu/tyOgUeWY9Z+Ll+uvt82E65DnHDzaszlxfT0&#10;CCK7Kf+F4Ref0aFipkMcySbhDdyp2wVHDWi+xP79UrE+cFDrBciqlP8fVD8A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BPWnDJKQMAAGcGAAAOAAAA&#10;AAAAAAAAAAAAADwCAABkcnMvZTJvRG9jLnhtbFBLAQItABQABgAIAAAAIQBYYLMbugAAACIBAAAZ&#10;AAAAAAAAAAAAAAAAAJEFAABkcnMvX3JlbHMvZTJvRG9jLnhtbC5yZWxzUEsBAi0AFAAGAAgAAAAh&#10;AH1bmozdAAAACQEAAA8AAAAAAAAAAAAAAAAAgg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74" type="#_x0000_t75" alt="bannière pouffsouffle.png" style="position:absolute;margin-left:209.35pt;margin-top:10.65pt;width:41.25pt;height:64.5pt;z-index:251683840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75" type="#_x0000_t75" alt="bannière pouffsouffle.png" style="position:absolute;margin-left:5.3pt;margin-top:10.65pt;width:41.25pt;height:64.5pt;z-index:251682816;visibility:visible">
            <v:imagedata r:id="rId7" o:title=""/>
          </v:shape>
        </w:pict>
      </w:r>
      <w:r>
        <w:rPr>
          <w:noProof/>
          <w:lang w:eastAsia="fr-FR"/>
        </w:rPr>
        <w:pict>
          <v:rect id="Rectangle 53" o:spid="_x0000_s1076" style="position:absolute;margin-left:-1.5pt;margin-top:3pt;width:193.5pt;height:80.25pt;z-index:25164185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svMltsAAAAIAQAADwAAAGRycy9kb3ducmV2&#10;LnhtbExPy07DMBC8I/EP1iJxQa1TClZJ41QIqYILqih8wDbeJhF+RLHTGr6e5QSnndWM5lFtsrPi&#10;RGPsg9ewmBcgyDfB9L7V8PG+na1AxITeoA2eNHxRhE19eVFhacLZv9Fpn1rBJj6WqKFLaSiljE1H&#10;DuM8DOSZO4bRYeJ3bKUZ8czmzsrbolDSYe85ocOBnjpqPveT45CHKSm7kM8336+7jFsXMu5etL6+&#10;yo9rEIly+hPDb32uDjV3OoTJmyishtmSpyQNig/Ty9UdgwPrlLoHWVfy/4D6Bw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0cv4CiwDAABnBgAADgAA&#10;AAAAAAAAAAAAAAA8AgAAZHJzL2Uyb0RvYy54bWxQSwECLQAUAAYACAAAACEAWGCzG7oAAAAiAQAA&#10;GQAAAAAAAAAAAAAAAACUBQAAZHJzL19yZWxzL2Uyb0RvYy54bWwucmVsc1BLAQItABQABgAIAAAA&#10;IQB2y8yW2wAAAAgBAAAPAAAAAAAAAAAAAAAAAIU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54" o:spid="_x0000_s1077" style="position:absolute;margin-left:201.75pt;margin-top:3pt;width:193.5pt;height:80.25pt;z-index:25164288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78" type="#_x0000_t75" alt="bannière pouffsouffle.png" style="position:absolute;margin-left:209.35pt;margin-top:9.95pt;width:41.25pt;height:64.5pt;z-index:251685888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79" type="#_x0000_t75" alt="bannière pouffsouffle.png" style="position:absolute;margin-left:5.3pt;margin-top:9.95pt;width:41.25pt;height:64.5pt;z-index:251684864;visibility:visible">
            <v:imagedata r:id="rId7" o:title=""/>
          </v:shape>
        </w:pict>
      </w:r>
      <w:r>
        <w:rPr>
          <w:noProof/>
          <w:lang w:eastAsia="fr-FR"/>
        </w:rPr>
        <w:pict>
          <v:rect id="Rectangle 57" o:spid="_x0000_s1080" style="position:absolute;margin-left:-1.5pt;margin-top:3pt;width:193.5pt;height:80.25pt;z-index:25164390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svMltsAAAAIAQAADwAAAGRycy9kb3ducmV2&#10;LnhtbExPy07DMBC8I/EP1iJxQa1TClZJ41QIqYILqih8wDbeJhF+RLHTGr6e5QSnndWM5lFtsrPi&#10;RGPsg9ewmBcgyDfB9L7V8PG+na1AxITeoA2eNHxRhE19eVFhacLZv9Fpn1rBJj6WqKFLaSiljE1H&#10;DuM8DOSZO4bRYeJ3bKUZ8czmzsrbolDSYe85ocOBnjpqPveT45CHKSm7kM8336+7jFsXMu5etL6+&#10;yo9rEIly+hPDb32uDjV3OoTJmyishtmSpyQNig/Ty9UdgwPrlLoHWVfy/4D6Bw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uA9o1CwDAABnBgAADgAA&#10;AAAAAAAAAAAAAAA8AgAAZHJzL2Uyb0RvYy54bWxQSwECLQAUAAYACAAAACEAWGCzG7oAAAAiAQAA&#10;GQAAAAAAAAAAAAAAAACUBQAAZHJzL19yZWxzL2Uyb0RvYy54bWwucmVsc1BLAQItABQABgAIAAAA&#10;IQB2y8yW2wAAAAgBAAAPAAAAAAAAAAAAAAAAAIU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2C4D83" w:rsidRDefault="00856FEA">
                  <w:pPr>
                    <w:rPr>
                      <w:rFonts w:ascii="AButterflyOnaDaffodil" w:hAnsi="AButterflyOnaDaffodil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58" o:spid="_x0000_s1081" style="position:absolute;margin-left:201.75pt;margin-top:3pt;width:193.5pt;height:80.25pt;z-index:2516449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" strokecolor="windowText" strokeweight="8pt">
            <v:fill r:id="rId5" o:title="" recolor="t" rotate="t" type="frame"/>
            <v:stroke linestyle="thickThin"/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82" type="#_x0000_t75" alt="bannière pouffsouffle.png" style="position:absolute;margin-left:209.25pt;margin-top:11.5pt;width:41.25pt;height:64.5pt;z-index:251687936;visibility:visible">
            <v:imagedata r:id="rId7" o:title=""/>
          </v:shape>
        </w:pict>
      </w:r>
      <w:r>
        <w:rPr>
          <w:noProof/>
          <w:lang w:eastAsia="fr-FR"/>
        </w:rPr>
        <w:pict>
          <v:shape id="_x0000_s1083" type="#_x0000_t75" alt="bannière pouffsouffle.png" style="position:absolute;margin-left:5.3pt;margin-top:11.5pt;width:41.25pt;height:64.5pt;z-index:251686912;visibility:visible">
            <v:imagedata r:id="rId7" o:title=""/>
          </v:shape>
        </w:pict>
      </w:r>
      <w:r>
        <w:rPr>
          <w:noProof/>
          <w:lang w:eastAsia="fr-FR"/>
        </w:rPr>
        <w:pict>
          <v:rect id="Rectangle 61" o:spid="_x0000_s1084" style="position:absolute;margin-left:-1.5pt;margin-top:3pt;width:193.5pt;height:80.25pt;z-index:25164595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BccfJ8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</v:rect>
        </w:pict>
      </w:r>
      <w:r>
        <w:rPr>
          <w:noProof/>
          <w:lang w:eastAsia="fr-FR"/>
        </w:rPr>
        <w:pict>
          <v:rect id="Rectangle 62" o:spid="_x0000_s1085" style="position:absolute;margin-left:201.75pt;margin-top:3pt;width:193.5pt;height:80.25pt;z-index:25164697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iY30XC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>
      <w:pPr>
        <w:ind w:firstLine="708"/>
      </w:pPr>
    </w:p>
    <w:p w:rsidR="00856FEA" w:rsidRPr="0051697E" w:rsidRDefault="00856FEA" w:rsidP="0051697E"/>
    <w:p w:rsidR="00856FEA" w:rsidRDefault="00856FEA" w:rsidP="0051697E"/>
    <w:p w:rsidR="00856FEA" w:rsidRDefault="00856FEA" w:rsidP="0051697E">
      <w:pPr>
        <w:ind w:firstLine="708"/>
      </w:pPr>
    </w:p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86" type="#_x0000_t75" alt="bannière serdaigle.png" style="position:absolute;margin-left:207pt;margin-top:12pt;width:41.25pt;height:68.25pt;z-index:251689984;visibility:visible">
            <v:imagedata r:id="rId8" o:title=""/>
          </v:shape>
        </w:pict>
      </w:r>
      <w:r>
        <w:rPr>
          <w:noProof/>
          <w:lang w:eastAsia="fr-FR"/>
        </w:rPr>
        <w:pict>
          <v:shape id="Image 56" o:spid="_x0000_s1087" type="#_x0000_t75" alt="bannière serdaigle.png" style="position:absolute;margin-left:6.75pt;margin-top:12pt;width:41.25pt;height:68.25pt;z-index:251688960;visibility:visible">
            <v:imagedata r:id="rId8" o:title=""/>
          </v:shape>
        </w:pict>
      </w:r>
      <w:r>
        <w:rPr>
          <w:noProof/>
          <w:lang w:eastAsia="fr-FR"/>
        </w:rPr>
        <w:pict>
          <v:rect id="Rectangle 65" o:spid="_x0000_s1088" style="position:absolute;margin-left:-1.5pt;margin-top:3pt;width:193.5pt;height:80.25pt;z-index:25164800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2y8yW2wAAAAgBAAAPAAAAZHJzL2Rvd25yZXYu&#10;eG1sTE/LTsMwELwj8Q/WInFBrVMKVknjVAipgguqKHzANt4mEX5EsdMavp7lBKed1YzmUW2ys+JE&#10;Y+yD17CYFyDIN8H0vtXw8b6drUDEhN6gDZ40fFGETX15UWFpwtm/0WmfWsEmPpaooUtpKKWMTUcO&#10;4zwM5Jk7htFh4ndspRnxzObOytuiUNJh7zmhw4GeOmo+95PjkIcpKbuQzzffr7uMWxcy7l60vr7K&#10;j2sQiXL6E8Nvfa4ONXc6hMmbKKyG2ZKnJA2KD9PL1R2DA+uUugdZV/L/gPoH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B+2OxBKwMAAGcGAAAOAAAA&#10;AAAAAAAAAAAAADwCAABkcnMvZTJvRG9jLnhtbFBLAQItABQABgAIAAAAIQBYYLMbugAAACIBAAAZ&#10;AAAAAAAAAAAAAAAAAJMFAABkcnMvX3JlbHMvZTJvRG9jLnhtbC5yZWxzUEsBAi0AFAAGAAgAAAAh&#10;AHbLzJbbAAAACAEAAA8AAAAAAAAAAAAAAAAAhA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66" o:spid="_x0000_s1089" style="position:absolute;margin-left:201.75pt;margin-top:3pt;width:193.5pt;height:80.25pt;z-index:25164902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4Elkgi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</w:p>
              </w:txbxContent>
            </v:textbox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90" type="#_x0000_t75" alt="bannière serdaigle.png" style="position:absolute;margin-left:207pt;margin-top:9.05pt;width:41.25pt;height:68.25pt;z-index:251692032;visibility:visible">
            <v:imagedata r:id="rId8" o:title=""/>
          </v:shape>
        </w:pict>
      </w:r>
      <w:r>
        <w:rPr>
          <w:noProof/>
          <w:lang w:eastAsia="fr-FR"/>
        </w:rPr>
        <w:pict>
          <v:shape id="_x0000_s1091" type="#_x0000_t75" alt="bannière serdaigle.png" style="position:absolute;margin-left:6.75pt;margin-top:9.05pt;width:41.25pt;height:68.25pt;z-index:251691008;visibility:visible">
            <v:imagedata r:id="rId8" o:title=""/>
          </v:shape>
        </w:pict>
      </w:r>
      <w:r>
        <w:rPr>
          <w:noProof/>
          <w:lang w:eastAsia="fr-FR"/>
        </w:rPr>
        <w:pict>
          <v:rect id="Rectangle 71" o:spid="_x0000_s1092" style="position:absolute;margin-left:-1.5pt;margin-top:3pt;width:193.5pt;height:80.25pt;z-index:25165004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UJIq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FkOUJI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72"/>
                      <w:szCs w:val="72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72" o:spid="_x0000_s1093" style="position:absolute;margin-left:201.75pt;margin-top:3pt;width:193.5pt;height:80.25pt;z-index:25165107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x5/YUS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</w:p>
              </w:txbxContent>
            </v:textbox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94" type="#_x0000_t75" alt="bannière serdaigle.png" style="position:absolute;margin-left:207pt;margin-top:11.3pt;width:41.25pt;height:68.25pt;z-index:251694080;visibility:visible">
            <v:imagedata r:id="rId8" o:title=""/>
          </v:shape>
        </w:pict>
      </w:r>
      <w:r>
        <w:rPr>
          <w:noProof/>
          <w:lang w:eastAsia="fr-FR"/>
        </w:rPr>
        <w:pict>
          <v:shape id="_x0000_s1095" type="#_x0000_t75" alt="bannière serdaigle.png" style="position:absolute;margin-left:6.75pt;margin-top:11.3pt;width:41.25pt;height:68.25pt;z-index:251693056;visibility:visible">
            <v:imagedata r:id="rId8" o:title=""/>
          </v:shape>
        </w:pict>
      </w:r>
      <w:r>
        <w:rPr>
          <w:noProof/>
          <w:lang w:eastAsia="fr-FR"/>
        </w:rPr>
        <w:pict>
          <v:rect id="Rectangle 75" o:spid="_x0000_s1096" style="position:absolute;margin-left:-1.5pt;margin-top:3pt;width:193.5pt;height:80.25pt;z-index:25165209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76" o:spid="_x0000_s1097" style="position:absolute;margin-left:201.75pt;margin-top:3pt;width:193.5pt;height:80.25pt;z-index:251653120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1bmozdAAAACQEAAA8AAABkcnMvZG93bnJldi54&#10;bWxMj8FOwzAQRO9I/IO1SFwQtQvU0BCnQkgVXFBF2w/YxiaJsNdR7LSBr2c5wXE0o5k35WoKXhzd&#10;kLpIBuYzBcJRHW1HjYH9bn39ACJlJIs+kjPw5RKsqvOzEgsbT/TujtvcCC6hVKCBNue+kDLVrQuY&#10;ZrF3xN5HHAJmlkMj7YAnLg9e3iilZcCOeKHF3j23rv7cjoFHlmPWfi5frr7fNhOuQ5xw82rM5cX0&#10;9Agiuyn/heEXn9GhYqZDHMkm4Q3cqdsFRw1ovsT+/VKxPnBQ6wXIqpT/H1Q/AA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rltIjyoDAABnBgAADgAA&#10;AAAAAAAAAAAAAAA8AgAAZHJzL2Uyb0RvYy54bWxQSwECLQAUAAYACAAAACEAWGCzG7oAAAAiAQAA&#10;GQAAAAAAAAAAAAAAAACSBQAAZHJzL19yZWxzL2Uyb0RvYy54bWwucmVsc1BLAQItABQABgAIAAAA&#10;IQB9W5qM3QAAAAkBAAAPAAAAAAAAAAAAAAAAAIM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/>
    <w:p w:rsidR="00856FEA" w:rsidRDefault="00856FEA" w:rsidP="0051697E">
      <w:r>
        <w:rPr>
          <w:noProof/>
          <w:lang w:eastAsia="fr-FR"/>
        </w:rPr>
        <w:pict>
          <v:shape id="_x0000_s1098" type="#_x0000_t75" alt="bannière serdaigle.png" style="position:absolute;margin-left:207pt;margin-top:9.85pt;width:41.25pt;height:68.25pt;z-index:251696128;visibility:visible">
            <v:imagedata r:id="rId8" o:title=""/>
          </v:shape>
        </w:pict>
      </w:r>
      <w:r>
        <w:rPr>
          <w:noProof/>
          <w:lang w:eastAsia="fr-FR"/>
        </w:rPr>
        <w:pict>
          <v:shape id="_x0000_s1099" type="#_x0000_t75" alt="bannière serdaigle.png" style="position:absolute;margin-left:6.75pt;margin-top:9.85pt;width:41.25pt;height:68.25pt;z-index:251695104;visibility:visible">
            <v:imagedata r:id="rId8" o:title=""/>
          </v:shape>
        </w:pict>
      </w:r>
      <w:r>
        <w:rPr>
          <w:noProof/>
          <w:lang w:eastAsia="fr-FR"/>
        </w:rPr>
        <w:pict>
          <v:rect id="Rectangle 79" o:spid="_x0000_s1100" style="position:absolute;margin-left:-1.5pt;margin-top:3pt;width:193.5pt;height:80.25pt;z-index:251654144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" strokecolor="windowText" strokeweight="8pt">
            <v:fill r:id="rId5" o:title="" recolor="t" rotate="t" type="frame"/>
            <v:stroke linestyle="thickThin"/>
            <v:textbox>
              <w:txbxContent>
                <w:p w:rsidR="00856FEA" w:rsidRPr="000E221F" w:rsidRDefault="00856FEA">
                  <w:pPr>
                    <w:rPr>
                      <w:rFonts w:ascii="Harry P" w:hAnsi="Harry P"/>
                      <w:sz w:val="96"/>
                      <w:szCs w:val="96"/>
                    </w:rPr>
                  </w:pPr>
                  <w:r>
                    <w:rPr>
                      <w:rFonts w:ascii="AButterflyOnaDaffodil" w:hAnsi="AButterflyOnaDaffodil"/>
                      <w:sz w:val="96"/>
                      <w:szCs w:val="96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80" o:spid="_x0000_s1101" style="position:absolute;margin-left:201.75pt;margin-top:3pt;width:193.5pt;height:80.25pt;z-index:25165516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" strokecolor="windowText" strokeweight="8pt">
            <v:fill r:id="rId5" o:title="" recolor="t" rotate="t" type="frame"/>
            <v:stroke linestyle="thickThin"/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Default="00856FEA" w:rsidP="0051697E">
      <w:bookmarkStart w:id="0" w:name="_GoBack"/>
      <w:bookmarkEnd w:id="0"/>
    </w:p>
    <w:p w:rsidR="00856FEA" w:rsidRDefault="00856FEA" w:rsidP="0051697E">
      <w:r>
        <w:rPr>
          <w:noProof/>
          <w:lang w:eastAsia="fr-FR"/>
        </w:rPr>
        <w:pict>
          <v:shape id="_x0000_s1102" type="#_x0000_t75" alt="bannière serdaigle.png" style="position:absolute;margin-left:207pt;margin-top:9.9pt;width:41.25pt;height:68.25pt;z-index:251698176;visibility:visible">
            <v:imagedata r:id="rId8" o:title=""/>
          </v:shape>
        </w:pict>
      </w:r>
      <w:r>
        <w:rPr>
          <w:noProof/>
          <w:lang w:eastAsia="fr-FR"/>
        </w:rPr>
        <w:pict>
          <v:shape id="_x0000_s1103" type="#_x0000_t75" alt="bannière serdaigle.png" style="position:absolute;margin-left:6.75pt;margin-top:9.9pt;width:41.25pt;height:68.25pt;z-index:251697152;visibility:visible">
            <v:imagedata r:id="rId8" o:title=""/>
          </v:shape>
        </w:pict>
      </w:r>
      <w:r>
        <w:rPr>
          <w:noProof/>
          <w:lang w:eastAsia="fr-FR"/>
        </w:rPr>
        <w:pict>
          <v:rect id="Rectangle 83" o:spid="_x0000_s1104" style="position:absolute;margin-left:-1.5pt;margin-top:3pt;width:193.5pt;height:80.25pt;z-index:251656192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" strokecolor="windowText" strokeweight="8pt">
            <v:fill r:id="rId5" o:title="" recolor="t" rotate="t" type="frame"/>
            <v:stroke linestyle="thickThin"/>
          </v:rect>
        </w:pict>
      </w:r>
      <w:r>
        <w:rPr>
          <w:noProof/>
          <w:lang w:eastAsia="fr-FR"/>
        </w:rPr>
        <w:pict>
          <v:rect id="Rectangle 84" o:spid="_x0000_s1105" style="position:absolute;margin-left:201.75pt;margin-top:3pt;width:193.5pt;height:80.25pt;z-index:251657216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" strokecolor="windowText" strokeweight="8pt">
            <v:fill r:id="rId5" o:title="" recolor="t" rotate="t" type="frame"/>
            <v:stroke linestyle="thickThin"/>
          </v:rect>
        </w:pict>
      </w:r>
    </w:p>
    <w:p w:rsidR="00856FEA" w:rsidRPr="004A767E" w:rsidRDefault="00856FEA" w:rsidP="0051697E"/>
    <w:p w:rsidR="00856FEA" w:rsidRPr="004A767E" w:rsidRDefault="00856FEA" w:rsidP="0051697E"/>
    <w:p w:rsidR="00856FEA" w:rsidRPr="0051697E" w:rsidRDefault="00856FEA" w:rsidP="0051697E">
      <w:pPr>
        <w:ind w:firstLine="708"/>
      </w:pPr>
    </w:p>
    <w:p w:rsidR="00856FEA" w:rsidRPr="0051697E" w:rsidRDefault="00856FEA" w:rsidP="0051697E"/>
    <w:sectPr w:rsidR="00856FEA" w:rsidRPr="0051697E" w:rsidSect="004A76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y 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utterflyOnaDaffodi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67E"/>
    <w:rsid w:val="00053320"/>
    <w:rsid w:val="000E221F"/>
    <w:rsid w:val="00211DD7"/>
    <w:rsid w:val="002C4D83"/>
    <w:rsid w:val="003056F2"/>
    <w:rsid w:val="003E11E9"/>
    <w:rsid w:val="004A767E"/>
    <w:rsid w:val="0051697E"/>
    <w:rsid w:val="00672F4A"/>
    <w:rsid w:val="00836010"/>
    <w:rsid w:val="00856FEA"/>
    <w:rsid w:val="00871F6B"/>
    <w:rsid w:val="00910E2C"/>
    <w:rsid w:val="00982B91"/>
    <w:rsid w:val="00A50A40"/>
    <w:rsid w:val="00B84298"/>
    <w:rsid w:val="00BB475E"/>
    <w:rsid w:val="00C66E97"/>
    <w:rsid w:val="00DA6EB5"/>
    <w:rsid w:val="00E357DE"/>
    <w:rsid w:val="00EC5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B9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1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26</Words>
  <Characters>144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Monhard mallory</dc:creator>
  <cp:keywords/>
  <dc:description/>
  <cp:lastModifiedBy>ECOLE</cp:lastModifiedBy>
  <cp:revision>2</cp:revision>
  <dcterms:created xsi:type="dcterms:W3CDTF">2017-09-18T14:39:00Z</dcterms:created>
  <dcterms:modified xsi:type="dcterms:W3CDTF">2017-09-18T14:39:00Z</dcterms:modified>
</cp:coreProperties>
</file>